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462" w:rsidRDefault="00D929B5" w:rsidP="00806462">
      <w:pPr>
        <w:pStyle w:val="Ttulo"/>
      </w:pPr>
      <w:r>
        <w:t>FERIA STOCK SARÓN 2018</w:t>
      </w:r>
    </w:p>
    <w:p w:rsidR="00806462" w:rsidRDefault="00806462" w:rsidP="00806462">
      <w:pPr>
        <w:spacing w:line="360" w:lineRule="auto"/>
        <w:jc w:val="center"/>
      </w:pPr>
    </w:p>
    <w:p w:rsidR="00806462" w:rsidRDefault="00806462" w:rsidP="00806462">
      <w:pPr>
        <w:spacing w:line="360" w:lineRule="auto"/>
        <w:jc w:val="center"/>
      </w:pPr>
    </w:p>
    <w:p w:rsidR="00806462" w:rsidRDefault="00806462" w:rsidP="00806462">
      <w:pPr>
        <w:spacing w:line="360" w:lineRule="auto"/>
        <w:jc w:val="both"/>
      </w:pPr>
      <w:r>
        <w:t>NOMBRE ESTABLECIMIENTO:.................................................................................................................</w:t>
      </w:r>
    </w:p>
    <w:p w:rsidR="00806462" w:rsidRDefault="00806462" w:rsidP="00806462">
      <w:pPr>
        <w:spacing w:line="360" w:lineRule="auto"/>
        <w:jc w:val="both"/>
      </w:pPr>
    </w:p>
    <w:p w:rsidR="00806462" w:rsidRDefault="00806462" w:rsidP="00806462">
      <w:pPr>
        <w:spacing w:line="360" w:lineRule="auto"/>
        <w:jc w:val="both"/>
      </w:pPr>
      <w:r>
        <w:t>REPRESENTANTE:.......................................................................................................................................</w:t>
      </w:r>
    </w:p>
    <w:p w:rsidR="00806462" w:rsidRDefault="00806462" w:rsidP="00806462">
      <w:pPr>
        <w:spacing w:line="360" w:lineRule="auto"/>
        <w:jc w:val="both"/>
      </w:pPr>
    </w:p>
    <w:p w:rsidR="00806462" w:rsidRDefault="00806462" w:rsidP="00806462">
      <w:pPr>
        <w:spacing w:line="360" w:lineRule="auto"/>
        <w:jc w:val="both"/>
      </w:pPr>
      <w:r>
        <w:t>DIRECCIÓN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06462" w:rsidRDefault="00806462" w:rsidP="00806462">
      <w:pPr>
        <w:spacing w:line="360" w:lineRule="auto"/>
        <w:jc w:val="both"/>
      </w:pPr>
    </w:p>
    <w:p w:rsidR="00806462" w:rsidRDefault="00806462" w:rsidP="00806462">
      <w:pPr>
        <w:spacing w:line="360" w:lineRule="auto"/>
        <w:jc w:val="both"/>
      </w:pPr>
      <w:r>
        <w:t>TELÉFONO:.......................................</w:t>
      </w:r>
    </w:p>
    <w:p w:rsidR="00806462" w:rsidRPr="005A2BC8" w:rsidRDefault="00806462" w:rsidP="00806462">
      <w:pPr>
        <w:spacing w:line="360" w:lineRule="auto"/>
        <w:jc w:val="both"/>
        <w:rPr>
          <w:lang w:val="en-US"/>
        </w:rPr>
      </w:pPr>
      <w:r w:rsidRPr="005A2BC8">
        <w:rPr>
          <w:lang w:val="en-US"/>
        </w:rPr>
        <w:t>E-MAIL</w:t>
      </w:r>
      <w:proofErr w:type="gramStart"/>
      <w:r w:rsidRPr="005A2BC8">
        <w:rPr>
          <w:lang w:val="en-US"/>
        </w:rPr>
        <w:t>:....................................................................</w:t>
      </w:r>
      <w:proofErr w:type="gramEnd"/>
    </w:p>
    <w:p w:rsidR="00806462" w:rsidRPr="005A2BC8" w:rsidRDefault="00806462" w:rsidP="00806462">
      <w:pPr>
        <w:spacing w:line="360" w:lineRule="auto"/>
        <w:jc w:val="both"/>
        <w:rPr>
          <w:lang w:val="en-US"/>
        </w:rPr>
      </w:pPr>
    </w:p>
    <w:p w:rsidR="00806462" w:rsidRPr="005A2BC8" w:rsidRDefault="00806462" w:rsidP="00806462">
      <w:pPr>
        <w:spacing w:line="360" w:lineRule="auto"/>
        <w:jc w:val="both"/>
        <w:rPr>
          <w:lang w:val="en-US"/>
        </w:rPr>
      </w:pPr>
      <w:r w:rsidRPr="005A2BC8">
        <w:rPr>
          <w:lang w:val="en-US"/>
        </w:rPr>
        <w:t>RÓTULO STAND</w:t>
      </w:r>
      <w:proofErr w:type="gramStart"/>
      <w:r w:rsidRPr="005A2BC8">
        <w:rPr>
          <w:lang w:val="en-US"/>
        </w:rPr>
        <w:t>:................................................................</w:t>
      </w:r>
      <w:r w:rsidR="006F033A" w:rsidRPr="005A2BC8">
        <w:rPr>
          <w:lang w:val="en-US"/>
        </w:rPr>
        <w:t>...............................................</w:t>
      </w:r>
      <w:r w:rsidRPr="005A2BC8">
        <w:rPr>
          <w:lang w:val="en-US"/>
        </w:rPr>
        <w:t>....</w:t>
      </w:r>
      <w:proofErr w:type="gramEnd"/>
    </w:p>
    <w:p w:rsidR="00806462" w:rsidRPr="005A2BC8" w:rsidRDefault="00806462" w:rsidP="00806462">
      <w:pPr>
        <w:spacing w:line="360" w:lineRule="auto"/>
        <w:jc w:val="both"/>
        <w:rPr>
          <w:lang w:val="en-US"/>
        </w:rPr>
      </w:pPr>
    </w:p>
    <w:p w:rsidR="00806462" w:rsidRPr="005A2BC8" w:rsidRDefault="00806462" w:rsidP="00806462">
      <w:pPr>
        <w:spacing w:line="360" w:lineRule="auto"/>
        <w:jc w:val="both"/>
        <w:rPr>
          <w:lang w:val="en-US"/>
        </w:rPr>
      </w:pPr>
      <w:r w:rsidRPr="005A2BC8">
        <w:rPr>
          <w:lang w:val="en-US"/>
        </w:rPr>
        <w:t>Nº STANDS</w:t>
      </w:r>
      <w:proofErr w:type="gramStart"/>
      <w:r w:rsidRPr="005A2BC8">
        <w:rPr>
          <w:lang w:val="en-US"/>
        </w:rPr>
        <w:t>:.............................</w:t>
      </w:r>
      <w:proofErr w:type="gramEnd"/>
    </w:p>
    <w:p w:rsidR="00806462" w:rsidRPr="005A2BC8" w:rsidRDefault="00806462" w:rsidP="00806462">
      <w:pPr>
        <w:spacing w:line="360" w:lineRule="auto"/>
        <w:jc w:val="both"/>
        <w:rPr>
          <w:lang w:val="en-US"/>
        </w:rPr>
      </w:pPr>
    </w:p>
    <w:p w:rsidR="00806462" w:rsidRDefault="00806462" w:rsidP="00806462">
      <w:pPr>
        <w:spacing w:line="360" w:lineRule="auto"/>
        <w:jc w:val="both"/>
      </w:pPr>
      <w:r>
        <w:t xml:space="preserve">PROBADOR     </w:t>
      </w:r>
      <w:r>
        <w:sym w:font="Wingdings" w:char="F06F"/>
      </w:r>
      <w:r>
        <w:rPr>
          <w:sz w:val="40"/>
        </w:rPr>
        <w:t xml:space="preserve"> </w:t>
      </w:r>
      <w:r>
        <w:t>SI</w:t>
      </w:r>
    </w:p>
    <w:p w:rsidR="00806462" w:rsidRDefault="00806462" w:rsidP="00806462">
      <w:pPr>
        <w:spacing w:line="360" w:lineRule="auto"/>
        <w:jc w:val="both"/>
      </w:pPr>
      <w:r>
        <w:t xml:space="preserve">                           </w:t>
      </w:r>
      <w:r>
        <w:sym w:font="Wingdings" w:char="F06F"/>
      </w:r>
      <w:r>
        <w:rPr>
          <w:sz w:val="40"/>
        </w:rPr>
        <w:t xml:space="preserve"> </w:t>
      </w:r>
      <w:r>
        <w:t>NO</w:t>
      </w:r>
    </w:p>
    <w:p w:rsidR="00806462" w:rsidRDefault="00806462" w:rsidP="00806462">
      <w:pPr>
        <w:spacing w:line="360" w:lineRule="auto"/>
        <w:jc w:val="both"/>
      </w:pPr>
    </w:p>
    <w:p w:rsidR="00806462" w:rsidRDefault="00806462" w:rsidP="00806462">
      <w:pPr>
        <w:spacing w:line="360" w:lineRule="auto"/>
        <w:jc w:val="both"/>
      </w:pPr>
      <w:r>
        <w:t xml:space="preserve">MOSTRADOR     </w:t>
      </w:r>
      <w:r>
        <w:sym w:font="Wingdings" w:char="F06F"/>
      </w:r>
      <w:r>
        <w:rPr>
          <w:sz w:val="40"/>
        </w:rPr>
        <w:t xml:space="preserve"> </w:t>
      </w:r>
      <w:r>
        <w:t>NO</w:t>
      </w:r>
    </w:p>
    <w:p w:rsidR="00806462" w:rsidRDefault="00806462" w:rsidP="00806462">
      <w:pPr>
        <w:spacing w:line="360" w:lineRule="auto"/>
        <w:jc w:val="both"/>
      </w:pPr>
      <w:r>
        <w:t xml:space="preserve">                              </w:t>
      </w:r>
      <w:r>
        <w:sym w:font="Wingdings" w:char="F06F"/>
      </w:r>
      <w:r>
        <w:rPr>
          <w:sz w:val="40"/>
        </w:rPr>
        <w:t xml:space="preserve"> </w:t>
      </w:r>
      <w:r>
        <w:t>1 m.      Número.................</w:t>
      </w:r>
    </w:p>
    <w:p w:rsidR="00806462" w:rsidRDefault="00806462" w:rsidP="00806462">
      <w:pPr>
        <w:spacing w:line="360" w:lineRule="auto"/>
        <w:jc w:val="both"/>
      </w:pPr>
    </w:p>
    <w:p w:rsidR="00806462" w:rsidRDefault="00806462" w:rsidP="00806462">
      <w:pPr>
        <w:spacing w:line="360" w:lineRule="auto"/>
        <w:jc w:val="both"/>
      </w:pPr>
      <w:r>
        <w:t>IMPORTE TOTAL:.............................</w:t>
      </w:r>
    </w:p>
    <w:p w:rsidR="00806462" w:rsidRDefault="00806462" w:rsidP="00806462">
      <w:pPr>
        <w:pStyle w:val="Ttulo1"/>
        <w:spacing w:line="360" w:lineRule="auto"/>
        <w:jc w:val="center"/>
      </w:pPr>
    </w:p>
    <w:p w:rsidR="00806462" w:rsidRDefault="00806462" w:rsidP="00806462"/>
    <w:p w:rsidR="00806462" w:rsidRPr="00806462" w:rsidRDefault="00806462" w:rsidP="00806462"/>
    <w:p w:rsidR="00806462" w:rsidRPr="00806462" w:rsidRDefault="00806462" w:rsidP="00806462">
      <w:pPr>
        <w:pStyle w:val="Ttulo1"/>
      </w:pPr>
      <w:r w:rsidRPr="00806462">
        <w:t xml:space="preserve">NORMAS: </w:t>
      </w:r>
    </w:p>
    <w:p w:rsidR="00806462" w:rsidRPr="00806462" w:rsidRDefault="00806462" w:rsidP="00806462">
      <w:pPr>
        <w:pStyle w:val="Ttulo1"/>
        <w:rPr>
          <w:b w:val="0"/>
        </w:rPr>
      </w:pPr>
      <w:r w:rsidRPr="00806462">
        <w:t xml:space="preserve">- </w:t>
      </w:r>
      <w:r w:rsidRPr="00806462">
        <w:rPr>
          <w:b w:val="0"/>
        </w:rPr>
        <w:t xml:space="preserve">El ingreso se realizará en el número de Cuenta de La </w:t>
      </w:r>
      <w:proofErr w:type="spellStart"/>
      <w:r w:rsidRPr="00806462">
        <w:rPr>
          <w:b w:val="0"/>
        </w:rPr>
        <w:t>Caixa</w:t>
      </w:r>
      <w:proofErr w:type="spellEnd"/>
      <w:r w:rsidRPr="00806462">
        <w:rPr>
          <w:b w:val="0"/>
        </w:rPr>
        <w:t xml:space="preserve"> </w:t>
      </w:r>
      <w:proofErr w:type="spellStart"/>
      <w:r w:rsidRPr="00806462">
        <w:rPr>
          <w:b w:val="0"/>
        </w:rPr>
        <w:t>Sarón</w:t>
      </w:r>
      <w:proofErr w:type="spellEnd"/>
      <w:r w:rsidRPr="00806462">
        <w:rPr>
          <w:b w:val="0"/>
        </w:rPr>
        <w:t xml:space="preserve">- Asociación de Comerciantes de </w:t>
      </w:r>
      <w:proofErr w:type="spellStart"/>
      <w:r w:rsidRPr="00806462">
        <w:rPr>
          <w:b w:val="0"/>
        </w:rPr>
        <w:t>Sarón</w:t>
      </w:r>
      <w:proofErr w:type="spellEnd"/>
      <w:r w:rsidRPr="00806462">
        <w:rPr>
          <w:b w:val="0"/>
        </w:rPr>
        <w:t xml:space="preserve"> 2100-6160-42-0200068320</w:t>
      </w:r>
    </w:p>
    <w:p w:rsidR="00806462" w:rsidRPr="00806462" w:rsidRDefault="00806462" w:rsidP="00806462">
      <w:pPr>
        <w:jc w:val="both"/>
      </w:pPr>
      <w:r w:rsidRPr="00806462">
        <w:t>- Es obligatorio entregar tickets de compra</w:t>
      </w:r>
    </w:p>
    <w:p w:rsidR="00806462" w:rsidRPr="00806462" w:rsidRDefault="00806462" w:rsidP="00806462">
      <w:pPr>
        <w:jc w:val="both"/>
      </w:pPr>
      <w:r w:rsidRPr="00806462">
        <w:t>- Es obligatoria la venta de productos de otras temporadas, NUNCA de nueva temporada.</w:t>
      </w:r>
    </w:p>
    <w:p w:rsidR="00806462" w:rsidRPr="00806462" w:rsidRDefault="00806462" w:rsidP="00806462">
      <w:pPr>
        <w:jc w:val="both"/>
      </w:pPr>
      <w:r w:rsidRPr="00806462">
        <w:t>- Es indispensable cumplir los horarios.</w:t>
      </w:r>
    </w:p>
    <w:p w:rsidR="00806462" w:rsidRPr="00806462" w:rsidRDefault="00806462" w:rsidP="00806462">
      <w:pPr>
        <w:jc w:val="both"/>
      </w:pPr>
      <w:r w:rsidRPr="00806462">
        <w:t>- Está prohibido vender productos que no se venden habitualmente en su comercio</w:t>
      </w:r>
    </w:p>
    <w:p w:rsidR="00806462" w:rsidRDefault="00806462" w:rsidP="00806462"/>
    <w:p w:rsidR="00806462" w:rsidRPr="00806462" w:rsidRDefault="00806462" w:rsidP="00806462">
      <w:pPr>
        <w:rPr>
          <w:b/>
        </w:rPr>
      </w:pPr>
      <w:r w:rsidRPr="00806462">
        <w:rPr>
          <w:b/>
        </w:rPr>
        <w:t xml:space="preserve">El incumplimiento de estas normas dará lugar a la NO participación en la Feria de Stock de </w:t>
      </w:r>
      <w:proofErr w:type="spellStart"/>
      <w:r w:rsidRPr="00806462">
        <w:rPr>
          <w:b/>
        </w:rPr>
        <w:t>Sarón</w:t>
      </w:r>
      <w:proofErr w:type="spellEnd"/>
      <w:r w:rsidRPr="00806462">
        <w:rPr>
          <w:b/>
        </w:rPr>
        <w:t xml:space="preserve"> si la organización así lo decidiera.</w:t>
      </w:r>
    </w:p>
    <w:p w:rsidR="00806462" w:rsidRPr="00806462" w:rsidRDefault="00806462" w:rsidP="00806462"/>
    <w:p w:rsidR="00806462" w:rsidRDefault="00806462" w:rsidP="00806462">
      <w:pPr>
        <w:spacing w:line="360" w:lineRule="auto"/>
      </w:pPr>
    </w:p>
    <w:p w:rsidR="00806462" w:rsidRDefault="00806462" w:rsidP="00806462">
      <w:pPr>
        <w:spacing w:line="360" w:lineRule="auto"/>
      </w:pPr>
      <w:r>
        <w:sym w:font="Wingdings" w:char="F06F"/>
      </w:r>
      <w:r>
        <w:rPr>
          <w:sz w:val="40"/>
        </w:rPr>
        <w:t xml:space="preserve"> </w:t>
      </w:r>
      <w:r>
        <w:t>Acepto las normas establecidas en el presente folio.</w:t>
      </w:r>
    </w:p>
    <w:p w:rsidR="00806462" w:rsidRDefault="00806462" w:rsidP="00806462">
      <w:pPr>
        <w:spacing w:line="360" w:lineRule="auto"/>
      </w:pPr>
    </w:p>
    <w:p w:rsidR="00806462" w:rsidRDefault="00806462" w:rsidP="00806462">
      <w:pPr>
        <w:spacing w:line="360" w:lineRule="auto"/>
      </w:pPr>
      <w:r>
        <w:t>Fdo.</w:t>
      </w:r>
    </w:p>
    <w:sectPr w:rsidR="00806462" w:rsidSect="00B553B9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06462"/>
    <w:rsid w:val="00236FC1"/>
    <w:rsid w:val="00377014"/>
    <w:rsid w:val="004D0B7F"/>
    <w:rsid w:val="005A2BC8"/>
    <w:rsid w:val="006F033A"/>
    <w:rsid w:val="0072018F"/>
    <w:rsid w:val="007B35B8"/>
    <w:rsid w:val="00806462"/>
    <w:rsid w:val="009271D3"/>
    <w:rsid w:val="00B553B9"/>
    <w:rsid w:val="00D929B5"/>
    <w:rsid w:val="00D97C87"/>
    <w:rsid w:val="00EE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462"/>
  </w:style>
  <w:style w:type="paragraph" w:styleId="Ttulo1">
    <w:name w:val="heading 1"/>
    <w:basedOn w:val="Normal"/>
    <w:next w:val="Normal"/>
    <w:link w:val="Ttulo1Car"/>
    <w:qFormat/>
    <w:rsid w:val="00806462"/>
    <w:pPr>
      <w:keepNext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06462"/>
    <w:rPr>
      <w:b/>
      <w:bCs/>
    </w:rPr>
  </w:style>
  <w:style w:type="paragraph" w:styleId="Ttulo">
    <w:name w:val="Title"/>
    <w:basedOn w:val="Normal"/>
    <w:link w:val="TtuloCar"/>
    <w:qFormat/>
    <w:rsid w:val="00806462"/>
    <w:pPr>
      <w:spacing w:line="360" w:lineRule="auto"/>
      <w:jc w:val="center"/>
    </w:pPr>
    <w:rPr>
      <w:b/>
      <w:bCs/>
      <w:sz w:val="24"/>
    </w:rPr>
  </w:style>
  <w:style w:type="character" w:customStyle="1" w:styleId="TtuloCar">
    <w:name w:val="Título Car"/>
    <w:basedOn w:val="Fuentedeprrafopredeter"/>
    <w:link w:val="Ttulo"/>
    <w:rsid w:val="00806462"/>
    <w:rPr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otaWord\SatTemp\SAT_TEMP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SAT_TEMP1</Template>
  <TotalTime>3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JPA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Concejal de Cultura</cp:lastModifiedBy>
  <cp:revision>6</cp:revision>
  <dcterms:created xsi:type="dcterms:W3CDTF">2016-02-05T09:15:00Z</dcterms:created>
  <dcterms:modified xsi:type="dcterms:W3CDTF">2018-02-09T09:21:00Z</dcterms:modified>
</cp:coreProperties>
</file>