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7FA7" w14:textId="77777777" w:rsidR="007A4B11" w:rsidRPr="007A4B11" w:rsidRDefault="007A4B11" w:rsidP="007A4B11">
      <w:pPr>
        <w:spacing w:after="0" w:line="240" w:lineRule="auto"/>
        <w:jc w:val="center"/>
        <w:rPr>
          <w:rFonts w:cs="Arial"/>
          <w:b/>
          <w:u w:val="single"/>
          <w:lang w:eastAsia="es-ES"/>
        </w:rPr>
      </w:pPr>
      <w:r w:rsidRPr="007A4B11">
        <w:rPr>
          <w:rFonts w:cs="Arial"/>
          <w:b/>
          <w:u w:val="single"/>
          <w:lang w:eastAsia="es-ES"/>
        </w:rPr>
        <w:t>SOLICITUD DE INSCRIPCIÓN EN CONCURSOS DE NAVIDAD 2023-2024</w:t>
      </w:r>
    </w:p>
    <w:p w14:paraId="643B1AE2" w14:textId="77777777" w:rsidR="007A4B11" w:rsidRPr="007A4B11" w:rsidRDefault="007A4B11" w:rsidP="007A4B11">
      <w:pPr>
        <w:spacing w:after="0" w:line="240" w:lineRule="auto"/>
        <w:jc w:val="center"/>
        <w:rPr>
          <w:rFonts w:cs="Arial"/>
          <w:color w:val="000000"/>
          <w:lang w:eastAsia="es-ES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0"/>
        <w:gridCol w:w="4539"/>
      </w:tblGrid>
      <w:tr w:rsidR="007A4B11" w:rsidRPr="007A4B11" w14:paraId="1CAA730A" w14:textId="77777777" w:rsidTr="008033EB">
        <w:trPr>
          <w:trHeight w:val="800"/>
          <w:jc w:val="center"/>
        </w:trPr>
        <w:tc>
          <w:tcPr>
            <w:tcW w:w="5100" w:type="dxa"/>
          </w:tcPr>
          <w:p w14:paraId="5580064B" w14:textId="77777777" w:rsidR="007A4B11" w:rsidRPr="008033EB" w:rsidRDefault="007A4B11" w:rsidP="007A4B11">
            <w:pPr>
              <w:spacing w:after="0" w:line="240" w:lineRule="auto"/>
              <w:jc w:val="left"/>
              <w:rPr>
                <w:rFonts w:eastAsia="Times New Roman" w:cs="Arial"/>
                <w:sz w:val="24"/>
                <w:szCs w:val="24"/>
                <w:lang w:val="es-ES_tradnl"/>
              </w:rPr>
            </w:pPr>
            <w:r w:rsidRPr="008033EB">
              <w:rPr>
                <w:rFonts w:eastAsia="Times New Roman" w:cs="Arial"/>
                <w:sz w:val="24"/>
                <w:szCs w:val="24"/>
                <w:lang w:val="es-ES_tradnl"/>
              </w:rPr>
              <w:t>Nombre y Apellidos:</w:t>
            </w:r>
          </w:p>
          <w:p w14:paraId="2B7E4529" w14:textId="77777777" w:rsidR="007A4B11" w:rsidRPr="008033EB" w:rsidRDefault="007A4B11" w:rsidP="007A4B11">
            <w:pPr>
              <w:spacing w:after="0" w:line="240" w:lineRule="auto"/>
              <w:jc w:val="left"/>
              <w:rPr>
                <w:rFonts w:eastAsia="Times New Roman" w:cs="Arial"/>
                <w:b/>
                <w:sz w:val="24"/>
                <w:szCs w:val="24"/>
              </w:rPr>
            </w:pPr>
          </w:p>
        </w:tc>
        <w:tc>
          <w:tcPr>
            <w:tcW w:w="4539" w:type="dxa"/>
          </w:tcPr>
          <w:p w14:paraId="26300E89" w14:textId="77777777" w:rsidR="007A4B11" w:rsidRPr="008033EB" w:rsidRDefault="007A4B11" w:rsidP="007A4B11">
            <w:pPr>
              <w:spacing w:after="0" w:line="240" w:lineRule="auto"/>
              <w:jc w:val="left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8033EB">
              <w:rPr>
                <w:rFonts w:eastAsia="Times New Roman" w:cs="Arial"/>
                <w:sz w:val="24"/>
                <w:szCs w:val="24"/>
              </w:rPr>
              <w:t>Nº</w:t>
            </w:r>
            <w:proofErr w:type="spellEnd"/>
            <w:r w:rsidRPr="008033EB">
              <w:rPr>
                <w:rFonts w:eastAsia="Times New Roman" w:cs="Arial"/>
                <w:sz w:val="24"/>
                <w:szCs w:val="24"/>
              </w:rPr>
              <w:t xml:space="preserve"> D.N.I. o equivalente:</w:t>
            </w:r>
          </w:p>
        </w:tc>
      </w:tr>
      <w:tr w:rsidR="007A4B11" w:rsidRPr="007A4B11" w14:paraId="6ACC678C" w14:textId="77777777" w:rsidTr="008033EB">
        <w:trPr>
          <w:trHeight w:val="800"/>
          <w:jc w:val="center"/>
        </w:trPr>
        <w:tc>
          <w:tcPr>
            <w:tcW w:w="5100" w:type="dxa"/>
          </w:tcPr>
          <w:p w14:paraId="520C153B" w14:textId="77777777" w:rsidR="007A4B11" w:rsidRPr="008033EB" w:rsidRDefault="007A4B11" w:rsidP="007A4B11">
            <w:pPr>
              <w:spacing w:after="0" w:line="240" w:lineRule="auto"/>
              <w:jc w:val="left"/>
              <w:rPr>
                <w:rFonts w:eastAsia="Times New Roman" w:cs="Arial"/>
                <w:bCs/>
                <w:sz w:val="24"/>
                <w:szCs w:val="24"/>
              </w:rPr>
            </w:pPr>
            <w:r w:rsidRPr="008033EB">
              <w:rPr>
                <w:rFonts w:eastAsia="Times New Roman" w:cs="Arial"/>
                <w:bCs/>
                <w:sz w:val="24"/>
                <w:szCs w:val="24"/>
              </w:rPr>
              <w:t>Dirección postal:</w:t>
            </w:r>
          </w:p>
          <w:p w14:paraId="34976707" w14:textId="77777777" w:rsidR="007A4B11" w:rsidRPr="008033EB" w:rsidRDefault="007A4B11" w:rsidP="007A4B11">
            <w:pPr>
              <w:spacing w:after="0" w:line="240" w:lineRule="auto"/>
              <w:jc w:val="left"/>
              <w:rPr>
                <w:rFonts w:eastAsia="Times New Roman" w:cs="Arial"/>
                <w:b/>
                <w:sz w:val="24"/>
                <w:szCs w:val="24"/>
              </w:rPr>
            </w:pPr>
          </w:p>
        </w:tc>
        <w:tc>
          <w:tcPr>
            <w:tcW w:w="4539" w:type="dxa"/>
          </w:tcPr>
          <w:p w14:paraId="2F585548" w14:textId="77777777" w:rsidR="007A4B11" w:rsidRPr="008033EB" w:rsidRDefault="007A4B11" w:rsidP="007A4B11">
            <w:pPr>
              <w:spacing w:after="0" w:line="240" w:lineRule="auto"/>
              <w:jc w:val="left"/>
              <w:rPr>
                <w:rFonts w:eastAsia="Times New Roman" w:cs="Arial"/>
                <w:b/>
                <w:sz w:val="24"/>
                <w:szCs w:val="24"/>
              </w:rPr>
            </w:pPr>
            <w:r w:rsidRPr="008033EB">
              <w:rPr>
                <w:rFonts w:eastAsia="Times New Roman" w:cs="Arial"/>
                <w:bCs/>
                <w:sz w:val="24"/>
                <w:szCs w:val="24"/>
              </w:rPr>
              <w:t>Localidad y Provincia:</w:t>
            </w:r>
          </w:p>
        </w:tc>
      </w:tr>
      <w:tr w:rsidR="007A4B11" w:rsidRPr="007A4B11" w14:paraId="361BCCC4" w14:textId="77777777" w:rsidTr="008033EB">
        <w:trPr>
          <w:trHeight w:val="800"/>
          <w:jc w:val="center"/>
        </w:trPr>
        <w:tc>
          <w:tcPr>
            <w:tcW w:w="5100" w:type="dxa"/>
          </w:tcPr>
          <w:p w14:paraId="3EAD4F22" w14:textId="77777777" w:rsidR="007A4B11" w:rsidRPr="008033EB" w:rsidRDefault="007A4B11" w:rsidP="007A4B11">
            <w:pPr>
              <w:spacing w:after="0" w:line="240" w:lineRule="auto"/>
              <w:jc w:val="left"/>
              <w:rPr>
                <w:rFonts w:eastAsia="Times New Roman" w:cs="Arial"/>
                <w:bCs/>
                <w:sz w:val="24"/>
                <w:szCs w:val="24"/>
              </w:rPr>
            </w:pPr>
            <w:r w:rsidRPr="008033EB">
              <w:rPr>
                <w:rFonts w:eastAsia="Times New Roman" w:cs="Arial"/>
                <w:bCs/>
                <w:sz w:val="24"/>
                <w:szCs w:val="24"/>
              </w:rPr>
              <w:t>Dirección de correo electrónico:</w:t>
            </w:r>
          </w:p>
        </w:tc>
        <w:tc>
          <w:tcPr>
            <w:tcW w:w="4539" w:type="dxa"/>
          </w:tcPr>
          <w:p w14:paraId="19C1AD23" w14:textId="77777777" w:rsidR="007A4B11" w:rsidRPr="008033EB" w:rsidRDefault="007A4B11" w:rsidP="007A4B11">
            <w:pPr>
              <w:spacing w:after="0" w:line="240" w:lineRule="auto"/>
              <w:jc w:val="left"/>
              <w:rPr>
                <w:rFonts w:eastAsia="Times New Roman" w:cs="Arial"/>
                <w:sz w:val="24"/>
                <w:szCs w:val="24"/>
              </w:rPr>
            </w:pPr>
            <w:r w:rsidRPr="008033EB">
              <w:rPr>
                <w:rFonts w:eastAsia="Times New Roman" w:cs="Arial"/>
                <w:bCs/>
                <w:sz w:val="24"/>
                <w:szCs w:val="24"/>
              </w:rPr>
              <w:t>Teléfono/s:</w:t>
            </w:r>
          </w:p>
        </w:tc>
      </w:tr>
      <w:tr w:rsidR="008033EB" w:rsidRPr="007A4B11" w14:paraId="2E353647" w14:textId="77777777" w:rsidTr="008033EB">
        <w:trPr>
          <w:trHeight w:val="800"/>
          <w:jc w:val="center"/>
        </w:trPr>
        <w:tc>
          <w:tcPr>
            <w:tcW w:w="5100" w:type="dxa"/>
          </w:tcPr>
          <w:p w14:paraId="2959FB40" w14:textId="77777777" w:rsidR="008033EB" w:rsidRPr="008033EB" w:rsidRDefault="008033EB" w:rsidP="007A4B11">
            <w:pPr>
              <w:spacing w:after="0" w:line="240" w:lineRule="auto"/>
              <w:jc w:val="left"/>
              <w:rPr>
                <w:rFonts w:eastAsia="Times New Roman" w:cs="Arial"/>
                <w:bCs/>
                <w:sz w:val="24"/>
                <w:szCs w:val="24"/>
              </w:rPr>
            </w:pPr>
            <w:r w:rsidRPr="008033EB">
              <w:rPr>
                <w:rFonts w:eastAsia="Times New Roman" w:cs="Arial"/>
                <w:bCs/>
                <w:sz w:val="24"/>
                <w:szCs w:val="24"/>
              </w:rPr>
              <w:t xml:space="preserve">¿Empadronado en Santa María de Cayón?   </w:t>
            </w:r>
          </w:p>
          <w:p w14:paraId="3788C7C7" w14:textId="7C08887C" w:rsidR="008033EB" w:rsidRPr="008033EB" w:rsidRDefault="008033EB" w:rsidP="007A4B11">
            <w:pPr>
              <w:spacing w:after="0" w:line="240" w:lineRule="auto"/>
              <w:jc w:val="left"/>
              <w:rPr>
                <w:rFonts w:eastAsia="Times New Roman" w:cs="Arial"/>
                <w:bCs/>
                <w:sz w:val="24"/>
                <w:szCs w:val="24"/>
              </w:rPr>
            </w:pPr>
            <w:r w:rsidRPr="008033EB">
              <w:rPr>
                <w:rFonts w:eastAsia="Times New Roman" w:cs="Arial"/>
                <w:bCs/>
                <w:sz w:val="24"/>
                <w:szCs w:val="24"/>
              </w:rPr>
              <w:t xml:space="preserve">(marcar con una X):             SÍ                        NO </w:t>
            </w:r>
          </w:p>
        </w:tc>
        <w:tc>
          <w:tcPr>
            <w:tcW w:w="4539" w:type="dxa"/>
          </w:tcPr>
          <w:p w14:paraId="0BF41779" w14:textId="46A367A6" w:rsidR="008033EB" w:rsidRPr="008033EB" w:rsidRDefault="008033EB" w:rsidP="000778FE">
            <w:pPr>
              <w:spacing w:after="0" w:line="240" w:lineRule="auto"/>
              <w:rPr>
                <w:rFonts w:eastAsia="Times New Roman" w:cs="Arial"/>
                <w:bCs/>
                <w:sz w:val="24"/>
                <w:szCs w:val="24"/>
              </w:rPr>
            </w:pPr>
            <w:r w:rsidRPr="008033EB">
              <w:rPr>
                <w:rFonts w:eastAsia="Times New Roman" w:cs="Arial"/>
                <w:bCs/>
                <w:sz w:val="24"/>
                <w:szCs w:val="24"/>
              </w:rPr>
              <w:t xml:space="preserve">Edad:                               </w:t>
            </w:r>
          </w:p>
        </w:tc>
      </w:tr>
    </w:tbl>
    <w:p w14:paraId="638B45C1" w14:textId="77777777" w:rsidR="007A4B11" w:rsidRPr="007A4B11" w:rsidRDefault="007A4B11" w:rsidP="007A4B11">
      <w:pPr>
        <w:spacing w:after="0" w:line="240" w:lineRule="auto"/>
        <w:rPr>
          <w:rFonts w:eastAsia="Times New Roman" w:cs="Arial"/>
        </w:rPr>
      </w:pPr>
    </w:p>
    <w:p w14:paraId="70FFF30C" w14:textId="2011CC3C" w:rsidR="007A4B11" w:rsidRDefault="007A4B11" w:rsidP="007A4B11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 w:rsidRPr="007A4B11">
        <w:rPr>
          <w:rFonts w:eastAsia="Times New Roman" w:cs="Arial"/>
          <w:b/>
          <w:sz w:val="24"/>
          <w:szCs w:val="24"/>
        </w:rPr>
        <w:t xml:space="preserve">Solicita la inscripción al </w:t>
      </w:r>
      <w:r w:rsidR="008033EB">
        <w:rPr>
          <w:rFonts w:eastAsia="Times New Roman" w:cs="Arial"/>
          <w:b/>
          <w:sz w:val="24"/>
          <w:szCs w:val="24"/>
        </w:rPr>
        <w:t xml:space="preserve">siguiente </w:t>
      </w:r>
      <w:r w:rsidRPr="007A4B11">
        <w:rPr>
          <w:rFonts w:eastAsia="Times New Roman" w:cs="Arial"/>
          <w:b/>
          <w:sz w:val="24"/>
          <w:szCs w:val="24"/>
        </w:rPr>
        <w:t>concurso</w:t>
      </w:r>
      <w:r w:rsidR="008033EB">
        <w:rPr>
          <w:rFonts w:eastAsia="Times New Roman" w:cs="Arial"/>
          <w:b/>
          <w:sz w:val="24"/>
          <w:szCs w:val="24"/>
        </w:rPr>
        <w:t xml:space="preserve">, </w:t>
      </w:r>
      <w:r w:rsidRPr="007A4B11">
        <w:rPr>
          <w:rFonts w:eastAsia="Times New Roman" w:cs="Arial"/>
          <w:b/>
          <w:sz w:val="24"/>
          <w:szCs w:val="24"/>
        </w:rPr>
        <w:t>según las bases publicadas</w:t>
      </w:r>
      <w:r w:rsidR="008033EB">
        <w:rPr>
          <w:rFonts w:eastAsia="Times New Roman" w:cs="Arial"/>
          <w:b/>
          <w:sz w:val="24"/>
          <w:szCs w:val="24"/>
        </w:rPr>
        <w:t>,</w:t>
      </w:r>
      <w:r w:rsidRPr="007A4B11">
        <w:rPr>
          <w:rFonts w:eastAsia="Times New Roman" w:cs="Arial"/>
          <w:b/>
          <w:sz w:val="24"/>
          <w:szCs w:val="24"/>
        </w:rPr>
        <w:t xml:space="preserve"> (marcar con una X):</w:t>
      </w:r>
    </w:p>
    <w:p w14:paraId="4A5BE734" w14:textId="77777777" w:rsidR="008033EB" w:rsidRPr="007A4B11" w:rsidRDefault="008033EB" w:rsidP="007A4B11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14:paraId="2D10DD2B" w14:textId="77777777" w:rsidR="007A4B11" w:rsidRDefault="007A4B11" w:rsidP="007A4B11">
      <w:pPr>
        <w:numPr>
          <w:ilvl w:val="0"/>
          <w:numId w:val="4"/>
        </w:numPr>
        <w:spacing w:after="0" w:line="240" w:lineRule="auto"/>
        <w:contextualSpacing/>
        <w:jc w:val="left"/>
        <w:rPr>
          <w:rFonts w:eastAsia="Times New Roman" w:cs="Arial"/>
          <w:b/>
          <w:sz w:val="24"/>
          <w:szCs w:val="24"/>
          <w:lang w:eastAsia="es-ES"/>
        </w:rPr>
      </w:pPr>
      <w:r w:rsidRPr="007A4B11">
        <w:rPr>
          <w:rFonts w:eastAsia="Times New Roman" w:cs="Arial"/>
          <w:b/>
          <w:sz w:val="24"/>
          <w:szCs w:val="24"/>
          <w:lang w:eastAsia="es-ES"/>
        </w:rPr>
        <w:t>CONCURSO DE CARROZAS NAVIDEÑAS</w:t>
      </w:r>
    </w:p>
    <w:p w14:paraId="30BAE92C" w14:textId="112DFD6C" w:rsidR="000778FE" w:rsidRPr="007A4B11" w:rsidRDefault="000778FE" w:rsidP="007A4B11">
      <w:pPr>
        <w:numPr>
          <w:ilvl w:val="0"/>
          <w:numId w:val="4"/>
        </w:numPr>
        <w:spacing w:after="0" w:line="240" w:lineRule="auto"/>
        <w:contextualSpacing/>
        <w:jc w:val="left"/>
        <w:rPr>
          <w:rFonts w:eastAsia="Times New Roman" w:cs="Arial"/>
          <w:b/>
          <w:sz w:val="24"/>
          <w:szCs w:val="24"/>
          <w:lang w:eastAsia="es-ES"/>
        </w:rPr>
      </w:pPr>
      <w:r>
        <w:rPr>
          <w:rFonts w:eastAsia="Times New Roman" w:cs="Arial"/>
          <w:b/>
          <w:sz w:val="24"/>
          <w:szCs w:val="24"/>
          <w:lang w:eastAsia="es-ES"/>
        </w:rPr>
        <w:t>CONCURSO DE BELENES RECICLADOS</w:t>
      </w:r>
    </w:p>
    <w:p w14:paraId="0B144BF8" w14:textId="77777777" w:rsidR="00EA5383" w:rsidRDefault="00EA5383" w:rsidP="00EA5383">
      <w:pPr>
        <w:numPr>
          <w:ilvl w:val="0"/>
          <w:numId w:val="4"/>
        </w:numPr>
        <w:spacing w:after="0" w:line="240" w:lineRule="auto"/>
        <w:contextualSpacing/>
        <w:jc w:val="left"/>
        <w:rPr>
          <w:rFonts w:eastAsia="Times New Roman" w:cs="Arial"/>
          <w:b/>
          <w:sz w:val="24"/>
          <w:szCs w:val="24"/>
          <w:lang w:eastAsia="es-ES"/>
        </w:rPr>
      </w:pPr>
      <w:r>
        <w:rPr>
          <w:rFonts w:eastAsia="Times New Roman" w:cs="Arial"/>
          <w:b/>
          <w:sz w:val="24"/>
          <w:szCs w:val="24"/>
          <w:lang w:eastAsia="es-ES"/>
        </w:rPr>
        <w:t>CONCURSO DE PINTURA NAVIDEÑA</w:t>
      </w:r>
    </w:p>
    <w:p w14:paraId="21E26ED3" w14:textId="708C0214" w:rsidR="00EA5383" w:rsidRDefault="00EA5383" w:rsidP="007A4B11">
      <w:pPr>
        <w:numPr>
          <w:ilvl w:val="0"/>
          <w:numId w:val="4"/>
        </w:numPr>
        <w:spacing w:after="0" w:line="240" w:lineRule="auto"/>
        <w:contextualSpacing/>
        <w:jc w:val="left"/>
        <w:rPr>
          <w:rFonts w:eastAsia="Times New Roman" w:cs="Arial"/>
          <w:b/>
          <w:sz w:val="24"/>
          <w:szCs w:val="24"/>
          <w:lang w:eastAsia="es-ES"/>
        </w:rPr>
      </w:pPr>
      <w:r>
        <w:rPr>
          <w:rFonts w:eastAsia="Times New Roman" w:cs="Arial"/>
          <w:b/>
          <w:sz w:val="24"/>
          <w:szCs w:val="24"/>
          <w:lang w:eastAsia="es-ES"/>
        </w:rPr>
        <w:t>CONCURSO DE ESCAPARATES</w:t>
      </w:r>
    </w:p>
    <w:p w14:paraId="70C685EB" w14:textId="55ACFD90" w:rsidR="00ED0400" w:rsidRDefault="00ED0400" w:rsidP="007A4B11">
      <w:pPr>
        <w:numPr>
          <w:ilvl w:val="0"/>
          <w:numId w:val="4"/>
        </w:numPr>
        <w:spacing w:after="0" w:line="240" w:lineRule="auto"/>
        <w:contextualSpacing/>
        <w:jc w:val="left"/>
        <w:rPr>
          <w:rFonts w:eastAsia="Times New Roman" w:cs="Arial"/>
          <w:b/>
          <w:sz w:val="24"/>
          <w:szCs w:val="24"/>
          <w:lang w:eastAsia="es-ES"/>
        </w:rPr>
      </w:pPr>
      <w:r>
        <w:rPr>
          <w:rFonts w:eastAsia="Times New Roman" w:cs="Arial"/>
          <w:b/>
          <w:sz w:val="24"/>
          <w:szCs w:val="24"/>
          <w:lang w:eastAsia="es-ES"/>
        </w:rPr>
        <w:t xml:space="preserve">CONCURSO DE BELENES </w:t>
      </w:r>
    </w:p>
    <w:p w14:paraId="6A2FBBFE" w14:textId="77777777" w:rsidR="00EA5383" w:rsidRPr="007A4B11" w:rsidRDefault="00EA5383" w:rsidP="00EA5383">
      <w:pPr>
        <w:numPr>
          <w:ilvl w:val="0"/>
          <w:numId w:val="4"/>
        </w:numPr>
        <w:spacing w:after="0" w:line="240" w:lineRule="auto"/>
        <w:contextualSpacing/>
        <w:jc w:val="left"/>
        <w:rPr>
          <w:rFonts w:eastAsia="Times New Roman" w:cs="Arial"/>
          <w:b/>
          <w:sz w:val="24"/>
          <w:szCs w:val="24"/>
          <w:lang w:eastAsia="es-ES"/>
        </w:rPr>
      </w:pPr>
      <w:r w:rsidRPr="007A4B11">
        <w:rPr>
          <w:rFonts w:eastAsia="Times New Roman" w:cs="Arial"/>
          <w:b/>
          <w:sz w:val="24"/>
          <w:szCs w:val="24"/>
          <w:lang w:eastAsia="es-ES"/>
        </w:rPr>
        <w:t>CONCURSO DE ILUMINACIÓN NAVIDEÑA EN EL EXTERIOR DE VIVIENDAS</w:t>
      </w:r>
    </w:p>
    <w:p w14:paraId="1C9062EC" w14:textId="77777777" w:rsidR="00EA5383" w:rsidRPr="007A4B11" w:rsidRDefault="00EA5383" w:rsidP="00EA5383">
      <w:pPr>
        <w:spacing w:after="0" w:line="240" w:lineRule="auto"/>
        <w:ind w:left="720"/>
        <w:contextualSpacing/>
        <w:jc w:val="left"/>
        <w:rPr>
          <w:rFonts w:eastAsia="Times New Roman" w:cs="Arial"/>
          <w:b/>
          <w:sz w:val="24"/>
          <w:szCs w:val="24"/>
          <w:lang w:eastAsia="es-ES"/>
        </w:rPr>
      </w:pPr>
    </w:p>
    <w:p w14:paraId="023F975E" w14:textId="77777777" w:rsidR="007A4B11" w:rsidRPr="007A4B11" w:rsidRDefault="007A4B11" w:rsidP="007A4B11">
      <w:pPr>
        <w:spacing w:after="0" w:line="240" w:lineRule="auto"/>
        <w:ind w:left="360"/>
        <w:rPr>
          <w:rFonts w:eastAsia="Times New Roman" w:cs="Arial"/>
          <w:b/>
          <w:sz w:val="24"/>
          <w:szCs w:val="24"/>
        </w:rPr>
      </w:pPr>
    </w:p>
    <w:p w14:paraId="4E4F1217" w14:textId="66470D2C" w:rsidR="007A4B11" w:rsidRPr="007A4B11" w:rsidRDefault="007A4B11" w:rsidP="007A4B11">
      <w:pPr>
        <w:spacing w:after="0" w:line="240" w:lineRule="auto"/>
        <w:rPr>
          <w:rFonts w:eastAsia="Times New Roman" w:cs="Arial"/>
          <w:sz w:val="24"/>
          <w:szCs w:val="24"/>
        </w:rPr>
      </w:pPr>
      <w:r w:rsidRPr="007A4B11">
        <w:rPr>
          <w:rFonts w:eastAsia="Times New Roman" w:cs="Arial"/>
          <w:b/>
          <w:sz w:val="24"/>
          <w:szCs w:val="24"/>
        </w:rPr>
        <w:t>Importante:</w:t>
      </w:r>
      <w:r w:rsidRPr="007A4B11">
        <w:rPr>
          <w:rFonts w:eastAsia="Times New Roman" w:cs="Arial"/>
          <w:sz w:val="24"/>
          <w:szCs w:val="24"/>
        </w:rPr>
        <w:t xml:space="preserve"> Se van a realizar fotos y/o v</w:t>
      </w:r>
      <w:r w:rsidR="008033EB">
        <w:rPr>
          <w:rFonts w:eastAsia="Times New Roman" w:cs="Arial"/>
          <w:sz w:val="24"/>
          <w:szCs w:val="24"/>
        </w:rPr>
        <w:t>í</w:t>
      </w:r>
      <w:r w:rsidRPr="007A4B11">
        <w:rPr>
          <w:rFonts w:eastAsia="Times New Roman" w:cs="Arial"/>
          <w:sz w:val="24"/>
          <w:szCs w:val="24"/>
        </w:rPr>
        <w:t>deos que posteriormente se publicarán en Redes Sociales del ayuntamiento. Los participantes/figurantes en los concursos deben aceptar explícitamente este término para su inclusión en el mismo, bajo responsabilidad de la persona solicitante. La legitimación de la aceptación de imágenes y su posterior difusión se basa en el interés público de su conocimiento.</w:t>
      </w:r>
    </w:p>
    <w:p w14:paraId="4A75DDE9" w14:textId="77777777" w:rsidR="007A4B11" w:rsidRPr="007A4B11" w:rsidRDefault="007A4B11" w:rsidP="007A4B11">
      <w:pPr>
        <w:spacing w:after="0" w:line="240" w:lineRule="auto"/>
        <w:rPr>
          <w:rFonts w:eastAsia="Times New Roman" w:cs="Arial"/>
          <w:sz w:val="24"/>
          <w:szCs w:val="24"/>
        </w:rPr>
      </w:pPr>
    </w:p>
    <w:p w14:paraId="26CF2084" w14:textId="77777777" w:rsidR="007A4B11" w:rsidRPr="007A4B11" w:rsidRDefault="007A4B11" w:rsidP="007A4B11">
      <w:pPr>
        <w:spacing w:after="0" w:line="240" w:lineRule="auto"/>
        <w:rPr>
          <w:rFonts w:eastAsia="Times New Roman" w:cs="Arial"/>
          <w:sz w:val="24"/>
          <w:szCs w:val="24"/>
        </w:rPr>
      </w:pPr>
      <w:r w:rsidRPr="007A4B11">
        <w:rPr>
          <w:rFonts w:eastAsia="Times New Roman" w:cs="Arial"/>
          <w:sz w:val="24"/>
          <w:szCs w:val="24"/>
        </w:rPr>
        <w:t xml:space="preserve">Asimismo, se informa que serán publicados el nombre y apellidos de los ganadores. </w:t>
      </w:r>
    </w:p>
    <w:p w14:paraId="731F3EDE" w14:textId="77777777" w:rsidR="007A4B11" w:rsidRPr="007A4B11" w:rsidRDefault="007A4B11" w:rsidP="007A4B11">
      <w:pPr>
        <w:spacing w:after="0" w:line="240" w:lineRule="auto"/>
        <w:rPr>
          <w:rFonts w:eastAsia="Times New Roman" w:cs="Arial"/>
          <w:sz w:val="24"/>
          <w:szCs w:val="24"/>
        </w:rPr>
      </w:pPr>
      <w:r w:rsidRPr="007A4B11">
        <w:rPr>
          <w:rFonts w:eastAsia="Times New Roman" w:cs="Arial"/>
          <w:sz w:val="24"/>
          <w:szCs w:val="24"/>
        </w:rPr>
        <w:t xml:space="preserve">   </w:t>
      </w:r>
    </w:p>
    <w:p w14:paraId="10BBBF77" w14:textId="77777777" w:rsidR="007A4B11" w:rsidRPr="007A4B11" w:rsidRDefault="007A4B11" w:rsidP="007A4B11">
      <w:pPr>
        <w:spacing w:after="0" w:line="240" w:lineRule="auto"/>
        <w:rPr>
          <w:rFonts w:eastAsia="Times New Roman" w:cs="Arial"/>
        </w:rPr>
      </w:pPr>
    </w:p>
    <w:p w14:paraId="0DACF29A" w14:textId="77777777" w:rsidR="007A4B11" w:rsidRPr="007A4B11" w:rsidRDefault="007A4B11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24"/>
          <w:szCs w:val="24"/>
        </w:rPr>
      </w:pPr>
      <w:r w:rsidRPr="007A4B11">
        <w:rPr>
          <w:rFonts w:eastAsia="Times New Roman" w:cs="Arial"/>
          <w:sz w:val="24"/>
          <w:szCs w:val="24"/>
        </w:rPr>
        <w:tab/>
        <w:t>En………………………………, a…… de……………… de 2023.</w:t>
      </w:r>
    </w:p>
    <w:p w14:paraId="3EE3C487" w14:textId="77777777" w:rsidR="007A4B11" w:rsidRPr="007A4B11" w:rsidRDefault="007A4B11" w:rsidP="007A4B11">
      <w:pPr>
        <w:tabs>
          <w:tab w:val="center" w:pos="4536"/>
          <w:tab w:val="left" w:pos="7534"/>
        </w:tabs>
        <w:spacing w:after="0" w:line="240" w:lineRule="auto"/>
        <w:ind w:left="420" w:firstLine="4536"/>
        <w:jc w:val="left"/>
        <w:rPr>
          <w:rFonts w:eastAsia="Times New Roman" w:cs="Arial"/>
          <w:sz w:val="20"/>
          <w:szCs w:val="20"/>
          <w:vertAlign w:val="superscript"/>
        </w:rPr>
      </w:pPr>
    </w:p>
    <w:p w14:paraId="42F74CEE" w14:textId="77777777" w:rsidR="007A4B11" w:rsidRPr="007A4B11" w:rsidRDefault="007A4B11" w:rsidP="007A4B11">
      <w:pPr>
        <w:tabs>
          <w:tab w:val="center" w:pos="4536"/>
          <w:tab w:val="left" w:pos="7534"/>
        </w:tabs>
        <w:spacing w:after="0" w:line="240" w:lineRule="auto"/>
        <w:ind w:left="420" w:firstLine="4536"/>
        <w:jc w:val="left"/>
        <w:rPr>
          <w:rFonts w:eastAsia="Times New Roman" w:cs="Arial"/>
          <w:sz w:val="20"/>
          <w:szCs w:val="20"/>
          <w:vertAlign w:val="superscript"/>
        </w:rPr>
      </w:pPr>
      <w:r w:rsidRPr="007A4B11">
        <w:rPr>
          <w:rFonts w:eastAsia="Times New Roman" w:cs="Arial"/>
          <w:sz w:val="20"/>
          <w:szCs w:val="20"/>
          <w:vertAlign w:val="superscript"/>
        </w:rPr>
        <w:t>(FIRMA)</w:t>
      </w:r>
    </w:p>
    <w:p w14:paraId="244F10CB" w14:textId="77777777" w:rsidR="007A4B11" w:rsidRDefault="007A4B11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24"/>
          <w:szCs w:val="24"/>
        </w:rPr>
      </w:pPr>
      <w:r w:rsidRPr="007A4B11">
        <w:rPr>
          <w:rFonts w:eastAsia="Times New Roman" w:cs="Arial"/>
          <w:sz w:val="24"/>
          <w:szCs w:val="24"/>
        </w:rPr>
        <w:tab/>
      </w:r>
    </w:p>
    <w:p w14:paraId="42987F35" w14:textId="77777777" w:rsidR="000778FE" w:rsidRDefault="000778FE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24"/>
          <w:szCs w:val="24"/>
        </w:rPr>
      </w:pPr>
    </w:p>
    <w:p w14:paraId="5860A76E" w14:textId="77777777" w:rsidR="000778FE" w:rsidRDefault="000778FE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24"/>
          <w:szCs w:val="24"/>
        </w:rPr>
      </w:pPr>
    </w:p>
    <w:p w14:paraId="287160B5" w14:textId="77777777" w:rsidR="000778FE" w:rsidRPr="007A4B11" w:rsidRDefault="000778FE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24"/>
          <w:szCs w:val="24"/>
        </w:rPr>
      </w:pPr>
    </w:p>
    <w:p w14:paraId="0843F66B" w14:textId="77777777" w:rsidR="007A4B11" w:rsidRPr="007A4B11" w:rsidRDefault="007A4B11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24"/>
          <w:szCs w:val="24"/>
        </w:rPr>
      </w:pPr>
    </w:p>
    <w:p w14:paraId="325122F7" w14:textId="77777777" w:rsidR="007A4B11" w:rsidRPr="007A4B11" w:rsidRDefault="007A4B11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16"/>
          <w:szCs w:val="16"/>
          <w:u w:val="single"/>
        </w:rPr>
      </w:pPr>
      <w:r w:rsidRPr="007A4B11">
        <w:rPr>
          <w:rFonts w:eastAsia="Times New Roman" w:cs="Arial"/>
          <w:sz w:val="16"/>
          <w:szCs w:val="16"/>
          <w:u w:val="single"/>
        </w:rPr>
        <w:t>INFORMACIÓN BÁSICA SOBRE PROTECCIÓN DE DATOS:</w:t>
      </w:r>
    </w:p>
    <w:p w14:paraId="6DB72B21" w14:textId="77777777" w:rsidR="007A4B11" w:rsidRPr="007A4B11" w:rsidRDefault="007A4B11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14"/>
          <w:szCs w:val="14"/>
        </w:rPr>
      </w:pPr>
      <w:r w:rsidRPr="007A4B11">
        <w:rPr>
          <w:rFonts w:eastAsia="Times New Roman" w:cs="Arial"/>
          <w:sz w:val="14"/>
          <w:szCs w:val="14"/>
        </w:rPr>
        <w:t xml:space="preserve">Le informamos que sus datos formarán parte de un fichero propiedad del Ayuntamiento de Santa María de Cayón cuya finalidad es la gestión de los participantes y personas interesadas en las convocatorias de eventos, actividades deportivas y/o culturales. Los datos podrán ser cedidos a encargados del tratamiento para la correcta prestación del servicio o a organismos públicos por obligación legal. Conservaremos sus datos durante la relación </w:t>
      </w:r>
      <w:proofErr w:type="gramStart"/>
      <w:r w:rsidRPr="007A4B11">
        <w:rPr>
          <w:rFonts w:eastAsia="Times New Roman" w:cs="Arial"/>
          <w:sz w:val="14"/>
          <w:szCs w:val="14"/>
        </w:rPr>
        <w:t>establecida  o</w:t>
      </w:r>
      <w:proofErr w:type="gramEnd"/>
      <w:r w:rsidRPr="007A4B11">
        <w:rPr>
          <w:rFonts w:eastAsia="Times New Roman" w:cs="Arial"/>
          <w:sz w:val="14"/>
          <w:szCs w:val="14"/>
        </w:rPr>
        <w:t xml:space="preserve"> mientras obliguen las leyes aplicables. Puede ejercitar sus derechos de </w:t>
      </w:r>
      <w:proofErr w:type="gramStart"/>
      <w:r w:rsidRPr="007A4B11">
        <w:rPr>
          <w:rFonts w:eastAsia="Times New Roman" w:cs="Arial"/>
          <w:sz w:val="14"/>
          <w:szCs w:val="14"/>
        </w:rPr>
        <w:t>acceso ,</w:t>
      </w:r>
      <w:proofErr w:type="gramEnd"/>
      <w:r w:rsidRPr="007A4B11">
        <w:rPr>
          <w:rFonts w:eastAsia="Times New Roman" w:cs="Arial"/>
          <w:sz w:val="14"/>
          <w:szCs w:val="14"/>
        </w:rPr>
        <w:t xml:space="preserve"> rectificación, portabilidad, supresión, oposición  y limitación al tratamiento realizando una solicitud </w:t>
      </w:r>
      <w:proofErr w:type="spellStart"/>
      <w:r w:rsidRPr="007A4B11">
        <w:rPr>
          <w:rFonts w:eastAsia="Times New Roman" w:cs="Arial"/>
          <w:sz w:val="14"/>
          <w:szCs w:val="14"/>
        </w:rPr>
        <w:t>ascrita</w:t>
      </w:r>
      <w:proofErr w:type="spellEnd"/>
      <w:r w:rsidRPr="007A4B11">
        <w:rPr>
          <w:rFonts w:eastAsia="Times New Roman" w:cs="Arial"/>
          <w:sz w:val="14"/>
          <w:szCs w:val="14"/>
        </w:rPr>
        <w:t xml:space="preserve">  junto a su DNI a Ayuntamiento de Santa María de Cayón, con dirección en Barrio El Sombrero s/n, 39694 Santa María de Cayón, o enviando un correo electrónico a </w:t>
      </w:r>
      <w:r w:rsidRPr="000778FE">
        <w:rPr>
          <w:rFonts w:eastAsia="Times New Roman" w:cs="Arial"/>
          <w:sz w:val="14"/>
          <w:szCs w:val="14"/>
        </w:rPr>
        <w:t>comunicacioncayon@gmail.com. En</w:t>
      </w:r>
      <w:r w:rsidRPr="007A4B11">
        <w:rPr>
          <w:rFonts w:eastAsia="Times New Roman" w:cs="Arial"/>
          <w:sz w:val="14"/>
          <w:szCs w:val="14"/>
        </w:rPr>
        <w:t xml:space="preserve"> caso de que se entienda que sus derechos han sido desatendidos, puede formular reclamación ante la Agencia de Protección Datos (</w:t>
      </w:r>
      <w:hyperlink r:id="rId8" w:history="1">
        <w:r w:rsidRPr="007A4B11">
          <w:rPr>
            <w:rFonts w:eastAsia="Times New Roman" w:cs="Arial"/>
            <w:color w:val="0000FF"/>
            <w:sz w:val="14"/>
            <w:u w:val="single"/>
          </w:rPr>
          <w:t>www.aepd.es</w:t>
        </w:r>
      </w:hyperlink>
      <w:r w:rsidRPr="007A4B11">
        <w:rPr>
          <w:rFonts w:eastAsia="Times New Roman" w:cs="Arial"/>
          <w:sz w:val="14"/>
          <w:szCs w:val="14"/>
        </w:rPr>
        <w:t>).</w:t>
      </w:r>
    </w:p>
    <w:p w14:paraId="26FE832E" w14:textId="77777777" w:rsidR="007A4B11" w:rsidRPr="007A4B11" w:rsidRDefault="007A4B11" w:rsidP="007A4B11">
      <w:pPr>
        <w:tabs>
          <w:tab w:val="center" w:pos="4536"/>
          <w:tab w:val="left" w:pos="7534"/>
        </w:tabs>
        <w:spacing w:after="0" w:line="240" w:lineRule="auto"/>
        <w:jc w:val="left"/>
        <w:rPr>
          <w:rFonts w:eastAsia="Times New Roman" w:cs="Arial"/>
          <w:sz w:val="16"/>
          <w:szCs w:val="16"/>
        </w:rPr>
      </w:pPr>
    </w:p>
    <w:p w14:paraId="0CFB4EA9" w14:textId="7871C3CD" w:rsidR="007A4B11" w:rsidRPr="000778FE" w:rsidRDefault="007A4B11" w:rsidP="007A4B11">
      <w:pPr>
        <w:tabs>
          <w:tab w:val="center" w:pos="4536"/>
          <w:tab w:val="left" w:pos="7534"/>
        </w:tabs>
        <w:spacing w:after="0" w:line="240" w:lineRule="auto"/>
        <w:ind w:firstLine="1416"/>
        <w:rPr>
          <w:rFonts w:asciiTheme="minorHAnsi" w:eastAsia="Times New Roman" w:hAnsiTheme="minorHAnsi" w:cstheme="minorHAnsi"/>
          <w:b/>
        </w:rPr>
      </w:pPr>
    </w:p>
    <w:p w14:paraId="20055FCB" w14:textId="77777777" w:rsidR="007A4B11" w:rsidRPr="007A4B11" w:rsidRDefault="007A4B11" w:rsidP="007A4B11">
      <w:pPr>
        <w:spacing w:after="0" w:line="240" w:lineRule="auto"/>
        <w:jc w:val="center"/>
        <w:rPr>
          <w:rFonts w:eastAsia="Times New Roman" w:cs="Arial"/>
          <w:sz w:val="24"/>
          <w:szCs w:val="24"/>
        </w:rPr>
      </w:pPr>
    </w:p>
    <w:p w14:paraId="0938C3A5" w14:textId="44AAB6FA" w:rsidR="00993AEE" w:rsidRDefault="000778FE" w:rsidP="000778FE">
      <w:pPr>
        <w:pStyle w:val="xmsonormal"/>
        <w:shd w:val="clear" w:color="auto" w:fill="FFFFFF"/>
        <w:spacing w:before="0" w:beforeAutospacing="0" w:after="0" w:afterAutospacing="0"/>
        <w:jc w:val="center"/>
        <w:textAlignment w:val="baseline"/>
        <w:rPr>
          <w:rFonts w:cs="FuturaBT-Medium"/>
          <w:b/>
          <w:sz w:val="26"/>
          <w:szCs w:val="26"/>
        </w:rPr>
      </w:pPr>
      <w:r w:rsidRPr="000778FE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</w:rPr>
        <w:t>CONCEJALÍA DE EDUCACIÓN, CULTURA, JUVENTUD, DINAMIZACIÓN SOCIO CULTURAL, HERMANAMIENTO, MEDIO AMBIENTE, ECONOMÍA Y HACIENDA DEL AYUNTAMIENTO DE SANTA MARÍA DE CAYÓN</w:t>
      </w:r>
    </w:p>
    <w:sectPr w:rsidR="00993AEE" w:rsidSect="00EA5383">
      <w:headerReference w:type="default" r:id="rId9"/>
      <w:footerReference w:type="default" r:id="rId10"/>
      <w:pgSz w:w="11906" w:h="16838"/>
      <w:pgMar w:top="1440" w:right="1080" w:bottom="709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61FB2" w14:textId="77777777" w:rsidR="00680EDA" w:rsidRDefault="00680EDA" w:rsidP="009B2375">
      <w:pPr>
        <w:spacing w:after="0" w:line="240" w:lineRule="auto"/>
      </w:pPr>
      <w:r>
        <w:separator/>
      </w:r>
    </w:p>
  </w:endnote>
  <w:endnote w:type="continuationSeparator" w:id="0">
    <w:p w14:paraId="637D3C33" w14:textId="77777777" w:rsidR="00680EDA" w:rsidRDefault="00680EDA" w:rsidP="009B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BT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9A80" w14:textId="77777777" w:rsidR="007A4B11" w:rsidRPr="00871316" w:rsidRDefault="007A4B11" w:rsidP="005D1E0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DC1AE" w14:textId="77777777" w:rsidR="00680EDA" w:rsidRDefault="00680EDA" w:rsidP="009B2375">
      <w:pPr>
        <w:spacing w:after="0" w:line="240" w:lineRule="auto"/>
      </w:pPr>
      <w:r>
        <w:separator/>
      </w:r>
    </w:p>
  </w:footnote>
  <w:footnote w:type="continuationSeparator" w:id="0">
    <w:p w14:paraId="4C06E2E3" w14:textId="77777777" w:rsidR="00680EDA" w:rsidRDefault="00680EDA" w:rsidP="009B2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9E8B" w14:textId="77777777" w:rsidR="007A4B11" w:rsidRDefault="007A4B11" w:rsidP="002F567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C1CBC82" wp14:editId="357895C1">
          <wp:simplePos x="0" y="0"/>
          <wp:positionH relativeFrom="column">
            <wp:posOffset>-209550</wp:posOffset>
          </wp:positionH>
          <wp:positionV relativeFrom="paragraph">
            <wp:posOffset>-128270</wp:posOffset>
          </wp:positionV>
          <wp:extent cx="692785" cy="1079500"/>
          <wp:effectExtent l="0" t="0" r="0" b="6350"/>
          <wp:wrapSquare wrapText="bothSides"/>
          <wp:docPr id="967810008" name="Imagen 967810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28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26FFF4" w14:textId="0F5A9245" w:rsidR="007A4B11" w:rsidRPr="005F73FD" w:rsidRDefault="000778FE" w:rsidP="002F5670">
    <w:pPr>
      <w:pStyle w:val="Normal0"/>
      <w:tabs>
        <w:tab w:val="center" w:pos="1985"/>
        <w:tab w:val="right" w:pos="10065"/>
        <w:tab w:val="right" w:pos="14034"/>
      </w:tabs>
      <w:spacing w:after="0" w:line="240" w:lineRule="auto"/>
      <w:ind w:left="-284"/>
      <w:rPr>
        <w:rFonts w:ascii="Gill Sans MT" w:hAnsi="Gill Sans MT" w:cs="Calibri Light"/>
      </w:rPr>
    </w:pPr>
    <w:r>
      <w:rPr>
        <w:noProof/>
        <w:lang w:eastAsia="es-ES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6E15CE60" wp14:editId="1778C642">
              <wp:simplePos x="0" y="0"/>
              <wp:positionH relativeFrom="column">
                <wp:posOffset>9006839</wp:posOffset>
              </wp:positionH>
              <wp:positionV relativeFrom="paragraph">
                <wp:posOffset>20320</wp:posOffset>
              </wp:positionV>
              <wp:extent cx="0" cy="704850"/>
              <wp:effectExtent l="19050" t="0" r="19050" b="19050"/>
              <wp:wrapNone/>
              <wp:docPr id="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704850"/>
                      </a:xfrm>
                      <a:prstGeom prst="line">
                        <a:avLst/>
                      </a:prstGeom>
                      <a:noFill/>
                      <a:ln w="50800" cap="flat" cmpd="sng" algn="ctr">
                        <a:solidFill>
                          <a:srgbClr val="E7E6E6">
                            <a:lumMod val="9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4600C3" id="Conector recto 2" o:spid="_x0000_s1026" style="position:absolute;flip:x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709.2pt,1.6pt" to="709.2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" strokecolor="#d0cece" strokeweight="4pt">
              <v:stroke joinstyle="miter"/>
              <o:lock v:ext="edit" shapetype="f"/>
            </v:line>
          </w:pict>
        </mc:Fallback>
      </mc:AlternateContent>
    </w:r>
    <w:r w:rsidR="007A4B11">
      <w:rPr>
        <w:b/>
        <w:bCs/>
      </w:rPr>
      <w:tab/>
    </w:r>
    <w:r w:rsidR="007A4B11" w:rsidRPr="005F73FD">
      <w:rPr>
        <w:rFonts w:ascii="Gill Sans MT" w:hAnsi="Gill Sans MT"/>
        <w:b/>
        <w:bCs/>
      </w:rPr>
      <w:t xml:space="preserve">Ayuntamiento </w:t>
    </w:r>
    <w:r w:rsidR="007A4B11" w:rsidRPr="005F73FD">
      <w:rPr>
        <w:rFonts w:ascii="Gill Sans MT" w:hAnsi="Gill Sans MT"/>
        <w:b/>
        <w:bCs/>
      </w:rPr>
      <w:tab/>
    </w:r>
    <w:proofErr w:type="spellStart"/>
    <w:r w:rsidR="007A4B11" w:rsidRPr="005F73FD">
      <w:rPr>
        <w:rFonts w:ascii="Gill Sans MT" w:hAnsi="Gill Sans MT" w:cs="Calibri Light"/>
      </w:rPr>
      <w:t>Bº</w:t>
    </w:r>
    <w:proofErr w:type="spellEnd"/>
    <w:r w:rsidR="007A4B11" w:rsidRPr="005F73FD">
      <w:rPr>
        <w:rFonts w:ascii="Gill Sans MT" w:hAnsi="Gill Sans MT" w:cs="Calibri Light"/>
      </w:rPr>
      <w:t xml:space="preserve"> El Sombrero s/n</w:t>
    </w:r>
  </w:p>
  <w:p w14:paraId="4A361C17" w14:textId="77777777" w:rsidR="007A4B11" w:rsidRPr="005F73FD" w:rsidRDefault="007A4B11" w:rsidP="002F5670">
    <w:pPr>
      <w:pStyle w:val="Normal0"/>
      <w:tabs>
        <w:tab w:val="center" w:pos="1985"/>
        <w:tab w:val="right" w:pos="10065"/>
        <w:tab w:val="right" w:pos="14034"/>
      </w:tabs>
      <w:spacing w:after="0" w:line="240" w:lineRule="auto"/>
      <w:ind w:left="-284"/>
      <w:rPr>
        <w:rFonts w:ascii="Gill Sans MT" w:hAnsi="Gill Sans MT"/>
        <w:b/>
        <w:bCs/>
      </w:rPr>
    </w:pPr>
    <w:r w:rsidRPr="005F73FD">
      <w:rPr>
        <w:rFonts w:ascii="Gill Sans MT" w:hAnsi="Gill Sans MT"/>
        <w:b/>
        <w:bCs/>
      </w:rPr>
      <w:tab/>
      <w:t>de</w:t>
    </w:r>
    <w:r w:rsidRPr="005F73FD">
      <w:rPr>
        <w:rFonts w:ascii="Gill Sans MT" w:hAnsi="Gill Sans MT"/>
        <w:b/>
        <w:bCs/>
      </w:rPr>
      <w:tab/>
    </w:r>
    <w:r w:rsidRPr="005F73FD">
      <w:rPr>
        <w:rFonts w:ascii="Gill Sans MT" w:hAnsi="Gill Sans MT" w:cs="Calibri Light"/>
      </w:rPr>
      <w:t>Tel: 942 56 30 56</w:t>
    </w:r>
  </w:p>
  <w:p w14:paraId="18E08024" w14:textId="5E844F9A" w:rsidR="007A4B11" w:rsidRPr="005F73FD" w:rsidRDefault="007A4B11" w:rsidP="002F5670">
    <w:pPr>
      <w:pStyle w:val="Normal0"/>
      <w:tabs>
        <w:tab w:val="center" w:pos="1985"/>
        <w:tab w:val="right" w:pos="10065"/>
        <w:tab w:val="right" w:pos="14034"/>
      </w:tabs>
      <w:spacing w:after="0" w:line="240" w:lineRule="auto"/>
      <w:ind w:left="-284"/>
      <w:rPr>
        <w:rFonts w:ascii="Gill Sans MT" w:hAnsi="Gill Sans MT"/>
        <w:b/>
        <w:bCs/>
      </w:rPr>
    </w:pPr>
    <w:r w:rsidRPr="005F73FD">
      <w:rPr>
        <w:rFonts w:ascii="Gill Sans MT" w:hAnsi="Gill Sans MT"/>
        <w:b/>
        <w:bCs/>
      </w:rPr>
      <w:tab/>
      <w:t>Santa María de Cayón</w:t>
    </w:r>
    <w:r w:rsidRPr="005F73FD">
      <w:rPr>
        <w:rFonts w:ascii="Gill Sans MT" w:hAnsi="Gill Sans MT"/>
        <w:b/>
        <w:bCs/>
      </w:rPr>
      <w:tab/>
    </w:r>
    <w:r w:rsidRPr="005F73FD">
      <w:rPr>
        <w:rFonts w:ascii="Gill Sans MT" w:hAnsi="Gill Sans MT" w:cs="Calibri Light"/>
      </w:rPr>
      <w:t xml:space="preserve"> </w:t>
    </w:r>
    <w:hyperlink r:id="rId2" w:history="1">
      <w:r w:rsidR="000778FE" w:rsidRPr="00774C05">
        <w:rPr>
          <w:rStyle w:val="Hipervnculo"/>
          <w:rFonts w:ascii="Gill Sans MT" w:hAnsi="Gill Sans MT" w:cs="Calibri Light"/>
        </w:rPr>
        <w:t>apuntate@santamariadecayon.es</w:t>
      </w:r>
    </w:hyperlink>
    <w:r w:rsidR="000778FE">
      <w:rPr>
        <w:rFonts w:ascii="Gill Sans MT" w:hAnsi="Gill Sans MT" w:cs="Calibri Light"/>
      </w:rPr>
      <w:t xml:space="preserve"> </w:t>
    </w:r>
  </w:p>
  <w:p w14:paraId="77A09A20" w14:textId="6CFCFAFE" w:rsidR="007A4B11" w:rsidRPr="002F5670" w:rsidRDefault="007A4B11" w:rsidP="002F5670">
    <w:pPr>
      <w:pStyle w:val="Normal0"/>
      <w:tabs>
        <w:tab w:val="center" w:pos="1985"/>
        <w:tab w:val="right" w:pos="10065"/>
        <w:tab w:val="right" w:pos="14034"/>
      </w:tabs>
      <w:spacing w:after="0" w:line="240" w:lineRule="auto"/>
      <w:ind w:left="-284"/>
      <w:rPr>
        <w:rFonts w:ascii="Gill Sans MT" w:hAnsi="Gill Sans MT" w:cs="Calibri Light"/>
      </w:rPr>
    </w:pPr>
    <w:r w:rsidRPr="005F73FD">
      <w:rPr>
        <w:rFonts w:ascii="Gill Sans MT" w:hAnsi="Gill Sans MT"/>
        <w:b/>
        <w:bCs/>
      </w:rPr>
      <w:tab/>
    </w:r>
    <w:r w:rsidRPr="005F73FD">
      <w:rPr>
        <w:rFonts w:ascii="Gill Sans MT" w:hAnsi="Gill Sans MT"/>
        <w:b/>
        <w:bCs/>
      </w:rPr>
      <w:tab/>
    </w:r>
    <w:r w:rsidRPr="005F73FD">
      <w:rPr>
        <w:rFonts w:ascii="Gill Sans MT" w:hAnsi="Gill Sans MT" w:cs="Calibri Light"/>
      </w:rPr>
      <w:t>www.santamariadecayon.es</w:t>
    </w:r>
    <w:r w:rsidR="000778FE">
      <w:rPr>
        <w:noProof/>
        <w:lang w:eastAsia="es-ES"/>
      </w:rPr>
      <mc:AlternateContent>
        <mc:Choice Requires="wps">
          <w:drawing>
            <wp:anchor distT="0" distB="0" distL="114297" distR="114297" simplePos="0" relativeHeight="251654656" behindDoc="0" locked="0" layoutInCell="1" allowOverlap="1" wp14:anchorId="559B1ABB" wp14:editId="4DCDD8A4">
              <wp:simplePos x="0" y="0"/>
              <wp:positionH relativeFrom="column">
                <wp:posOffset>9006839</wp:posOffset>
              </wp:positionH>
              <wp:positionV relativeFrom="paragraph">
                <wp:posOffset>20320</wp:posOffset>
              </wp:positionV>
              <wp:extent cx="0" cy="704850"/>
              <wp:effectExtent l="19050" t="0" r="19050" b="19050"/>
              <wp:wrapNone/>
              <wp:docPr id="32836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704850"/>
                      </a:xfrm>
                      <a:prstGeom prst="line">
                        <a:avLst/>
                      </a:prstGeom>
                      <a:noFill/>
                      <a:ln w="50800" cap="flat" cmpd="sng" algn="ctr">
                        <a:solidFill>
                          <a:srgbClr val="E7E6E6">
                            <a:lumMod val="9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F483AB" id="Conector recto 2" o:spid="_x0000_s1026" style="position:absolute;flip:x;z-index:2516546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709.2pt,1.6pt" to="709.2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" strokecolor="#d0cece" strokeweight="4pt">
              <v:stroke joinstyle="miter"/>
              <o:lock v:ext="edit" shapetype="f"/>
            </v:line>
          </w:pict>
        </mc:Fallback>
      </mc:AlternateContent>
    </w:r>
  </w:p>
  <w:p w14:paraId="6745AE8A" w14:textId="77777777" w:rsidR="007A4B11" w:rsidRDefault="007A4B11" w:rsidP="00C83EB0">
    <w:pPr>
      <w:pStyle w:val="Encabezado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A3824"/>
    <w:multiLevelType w:val="hybridMultilevel"/>
    <w:tmpl w:val="068466C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412DBE"/>
    <w:multiLevelType w:val="multilevel"/>
    <w:tmpl w:val="2CC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B1968"/>
    <w:multiLevelType w:val="hybridMultilevel"/>
    <w:tmpl w:val="15DCD6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B246C"/>
    <w:multiLevelType w:val="hybridMultilevel"/>
    <w:tmpl w:val="039279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884189">
    <w:abstractNumId w:val="0"/>
  </w:num>
  <w:num w:numId="2" w16cid:durableId="992876916">
    <w:abstractNumId w:val="1"/>
  </w:num>
  <w:num w:numId="3" w16cid:durableId="1313414458">
    <w:abstractNumId w:val="2"/>
  </w:num>
  <w:num w:numId="4" w16cid:durableId="1911378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C2"/>
    <w:rsid w:val="00065041"/>
    <w:rsid w:val="000666E0"/>
    <w:rsid w:val="000778FE"/>
    <w:rsid w:val="000D0EC2"/>
    <w:rsid w:val="000D3513"/>
    <w:rsid w:val="000D4DF3"/>
    <w:rsid w:val="000D4EA2"/>
    <w:rsid w:val="001434DA"/>
    <w:rsid w:val="001505E2"/>
    <w:rsid w:val="00157DDF"/>
    <w:rsid w:val="00193FA3"/>
    <w:rsid w:val="001A4A72"/>
    <w:rsid w:val="001C2E88"/>
    <w:rsid w:val="001E00F7"/>
    <w:rsid w:val="001F62BA"/>
    <w:rsid w:val="00221B7F"/>
    <w:rsid w:val="00231550"/>
    <w:rsid w:val="002928A4"/>
    <w:rsid w:val="00293BE3"/>
    <w:rsid w:val="002F5670"/>
    <w:rsid w:val="003060B5"/>
    <w:rsid w:val="0033353F"/>
    <w:rsid w:val="003446CF"/>
    <w:rsid w:val="00345F85"/>
    <w:rsid w:val="00357399"/>
    <w:rsid w:val="00375B2B"/>
    <w:rsid w:val="003812B8"/>
    <w:rsid w:val="003A35EB"/>
    <w:rsid w:val="003A66FC"/>
    <w:rsid w:val="003C0F96"/>
    <w:rsid w:val="003D5B54"/>
    <w:rsid w:val="003E6C4F"/>
    <w:rsid w:val="003F2AE5"/>
    <w:rsid w:val="00411DEA"/>
    <w:rsid w:val="00422855"/>
    <w:rsid w:val="004C2DBC"/>
    <w:rsid w:val="00560F9C"/>
    <w:rsid w:val="00564470"/>
    <w:rsid w:val="005833BC"/>
    <w:rsid w:val="005B4363"/>
    <w:rsid w:val="005C6B71"/>
    <w:rsid w:val="005D1E01"/>
    <w:rsid w:val="005D7B48"/>
    <w:rsid w:val="005E3702"/>
    <w:rsid w:val="005F72E2"/>
    <w:rsid w:val="00610700"/>
    <w:rsid w:val="00610B36"/>
    <w:rsid w:val="00680EDA"/>
    <w:rsid w:val="006C1908"/>
    <w:rsid w:val="006D507F"/>
    <w:rsid w:val="006E5EDE"/>
    <w:rsid w:val="007036AC"/>
    <w:rsid w:val="007146FD"/>
    <w:rsid w:val="00745CF3"/>
    <w:rsid w:val="007700E4"/>
    <w:rsid w:val="00787D2E"/>
    <w:rsid w:val="0079165C"/>
    <w:rsid w:val="007A2933"/>
    <w:rsid w:val="007A4B11"/>
    <w:rsid w:val="007B02FB"/>
    <w:rsid w:val="007B1268"/>
    <w:rsid w:val="007B7BB7"/>
    <w:rsid w:val="007C3B6B"/>
    <w:rsid w:val="007C3F71"/>
    <w:rsid w:val="008033EB"/>
    <w:rsid w:val="008052F6"/>
    <w:rsid w:val="008073AA"/>
    <w:rsid w:val="008100F2"/>
    <w:rsid w:val="00821BCD"/>
    <w:rsid w:val="00843FA2"/>
    <w:rsid w:val="008556C1"/>
    <w:rsid w:val="00871316"/>
    <w:rsid w:val="008866E9"/>
    <w:rsid w:val="00893A2C"/>
    <w:rsid w:val="008A1E69"/>
    <w:rsid w:val="008A75AC"/>
    <w:rsid w:val="008D185B"/>
    <w:rsid w:val="009236AC"/>
    <w:rsid w:val="00942749"/>
    <w:rsid w:val="009909A3"/>
    <w:rsid w:val="00993AEE"/>
    <w:rsid w:val="009A167E"/>
    <w:rsid w:val="009B2375"/>
    <w:rsid w:val="009F551D"/>
    <w:rsid w:val="00A07F2F"/>
    <w:rsid w:val="00A225B6"/>
    <w:rsid w:val="00A45D22"/>
    <w:rsid w:val="00A7088A"/>
    <w:rsid w:val="00A73D85"/>
    <w:rsid w:val="00A76B33"/>
    <w:rsid w:val="00AF5D81"/>
    <w:rsid w:val="00B04ACB"/>
    <w:rsid w:val="00B320BF"/>
    <w:rsid w:val="00B41584"/>
    <w:rsid w:val="00B54944"/>
    <w:rsid w:val="00B55BEE"/>
    <w:rsid w:val="00B65C43"/>
    <w:rsid w:val="00B66758"/>
    <w:rsid w:val="00BA18FF"/>
    <w:rsid w:val="00BE6089"/>
    <w:rsid w:val="00BF5DCA"/>
    <w:rsid w:val="00C02807"/>
    <w:rsid w:val="00C071D0"/>
    <w:rsid w:val="00C13239"/>
    <w:rsid w:val="00C83EB0"/>
    <w:rsid w:val="00CB3C4C"/>
    <w:rsid w:val="00CF40A0"/>
    <w:rsid w:val="00D576E4"/>
    <w:rsid w:val="00D610EF"/>
    <w:rsid w:val="00D72513"/>
    <w:rsid w:val="00D76E3C"/>
    <w:rsid w:val="00DA1CF5"/>
    <w:rsid w:val="00DB2B95"/>
    <w:rsid w:val="00DC2C44"/>
    <w:rsid w:val="00DC58FF"/>
    <w:rsid w:val="00DC6FAC"/>
    <w:rsid w:val="00DE3495"/>
    <w:rsid w:val="00DF4C09"/>
    <w:rsid w:val="00E0181B"/>
    <w:rsid w:val="00E07DBF"/>
    <w:rsid w:val="00E11BFA"/>
    <w:rsid w:val="00E1418F"/>
    <w:rsid w:val="00EA5383"/>
    <w:rsid w:val="00EA565A"/>
    <w:rsid w:val="00EC4827"/>
    <w:rsid w:val="00ED0400"/>
    <w:rsid w:val="00ED2C18"/>
    <w:rsid w:val="00ED2D3C"/>
    <w:rsid w:val="00EE09BC"/>
    <w:rsid w:val="00EF5AB6"/>
    <w:rsid w:val="00F4566B"/>
    <w:rsid w:val="00F52342"/>
    <w:rsid w:val="00F86359"/>
    <w:rsid w:val="00F96530"/>
    <w:rsid w:val="00FA4463"/>
    <w:rsid w:val="00FD31D0"/>
    <w:rsid w:val="00FE3B8F"/>
    <w:rsid w:val="00FF3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45B9A"/>
  <w15:docId w15:val="{83F2C346-9FE7-46C5-A826-F7672FAF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375"/>
    <w:pPr>
      <w:spacing w:after="160" w:line="259" w:lineRule="auto"/>
      <w:jc w:val="both"/>
    </w:pPr>
    <w:rPr>
      <w:rFonts w:ascii="Arial Narrow" w:hAnsi="Arial Narrow"/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9B2375"/>
    <w:pPr>
      <w:keepNext/>
      <w:widowControl w:val="0"/>
      <w:autoSpaceDE w:val="0"/>
      <w:autoSpaceDN w:val="0"/>
      <w:adjustRightInd w:val="0"/>
      <w:spacing w:before="240" w:after="60" w:line="276" w:lineRule="auto"/>
      <w:ind w:left="2760" w:right="108"/>
      <w:outlineLvl w:val="2"/>
    </w:pPr>
    <w:rPr>
      <w:rFonts w:ascii="Arial" w:eastAsia="Times New Roman" w:hAnsi="Arial" w:cs="Arial"/>
      <w:b/>
      <w:bCs/>
      <w:sz w:val="26"/>
      <w:szCs w:val="26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3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2375"/>
  </w:style>
  <w:style w:type="paragraph" w:styleId="Piedepgina">
    <w:name w:val="footer"/>
    <w:basedOn w:val="Normal"/>
    <w:link w:val="PiedepginaCar"/>
    <w:uiPriority w:val="99"/>
    <w:unhideWhenUsed/>
    <w:rsid w:val="009B23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375"/>
  </w:style>
  <w:style w:type="character" w:customStyle="1" w:styleId="Ttulo3Car">
    <w:name w:val="Título 3 Car"/>
    <w:link w:val="Ttulo3"/>
    <w:rsid w:val="009B2375"/>
    <w:rPr>
      <w:rFonts w:ascii="Arial" w:eastAsia="Times New Roman" w:hAnsi="Arial" w:cs="Arial"/>
      <w:b/>
      <w:bCs/>
      <w:sz w:val="26"/>
      <w:szCs w:val="26"/>
      <w:lang w:val="es-ES_tradnl" w:eastAsia="es-ES"/>
    </w:rPr>
  </w:style>
  <w:style w:type="paragraph" w:styleId="Textoindependiente">
    <w:name w:val="Body Text"/>
    <w:basedOn w:val="Normal"/>
    <w:link w:val="TextoindependienteCar"/>
    <w:rsid w:val="009B2375"/>
    <w:pPr>
      <w:spacing w:after="120" w:line="276" w:lineRule="auto"/>
      <w:ind w:left="1701" w:right="108"/>
    </w:pPr>
    <w:rPr>
      <w:rFonts w:ascii="Times New Roman" w:eastAsia="Times New Roman" w:hAnsi="Times New Roman"/>
      <w:sz w:val="24"/>
      <w:szCs w:val="24"/>
    </w:rPr>
  </w:style>
  <w:style w:type="character" w:customStyle="1" w:styleId="TextoindependienteCar">
    <w:name w:val="Texto independiente Car"/>
    <w:link w:val="Textoindependiente"/>
    <w:rsid w:val="009B2375"/>
    <w:rPr>
      <w:rFonts w:ascii="Times New Roman" w:eastAsia="Times New Roman" w:hAnsi="Times New Roman" w:cs="Times New Roman"/>
      <w:sz w:val="24"/>
      <w:szCs w:val="24"/>
    </w:rPr>
  </w:style>
  <w:style w:type="character" w:styleId="Textodelmarcadordeposicin">
    <w:name w:val="Placeholder Text"/>
    <w:uiPriority w:val="99"/>
    <w:semiHidden/>
    <w:rsid w:val="009B2375"/>
    <w:rPr>
      <w:color w:val="808080"/>
    </w:rPr>
  </w:style>
  <w:style w:type="paragraph" w:styleId="Sinespaciado">
    <w:name w:val="No Spacing"/>
    <w:uiPriority w:val="1"/>
    <w:qFormat/>
    <w:rsid w:val="009B2375"/>
    <w:pPr>
      <w:jc w:val="both"/>
    </w:pPr>
    <w:rPr>
      <w:rFonts w:ascii="Arial Narrow" w:hAnsi="Arial Narrow"/>
      <w:caps/>
      <w:sz w:val="24"/>
      <w:szCs w:val="22"/>
      <w:lang w:eastAsia="en-US"/>
    </w:rPr>
  </w:style>
  <w:style w:type="character" w:customStyle="1" w:styleId="Estilo1">
    <w:name w:val="Estilo1"/>
    <w:uiPriority w:val="1"/>
    <w:rsid w:val="009B2375"/>
    <w:rPr>
      <w:rFonts w:ascii="Arial Narrow" w:hAnsi="Arial Narrow"/>
      <w:b/>
      <w:caps/>
      <w:smallCaps w:val="0"/>
      <w:sz w:val="24"/>
    </w:rPr>
  </w:style>
  <w:style w:type="character" w:customStyle="1" w:styleId="formulario">
    <w:name w:val="formulario"/>
    <w:uiPriority w:val="1"/>
    <w:rsid w:val="009B2375"/>
    <w:rPr>
      <w:rFonts w:ascii="Arial Narrow" w:hAnsi="Arial Narrow"/>
      <w:b/>
      <w:caps/>
      <w:smallCaps w:val="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E3B8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76E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">
    <w:name w:val="Normal_0"/>
    <w:qFormat/>
    <w:rsid w:val="00C83EB0"/>
    <w:pPr>
      <w:spacing w:after="160" w:line="256" w:lineRule="auto"/>
    </w:pPr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0D0EC2"/>
    <w:pPr>
      <w:ind w:left="720"/>
      <w:contextualSpacing/>
    </w:pPr>
  </w:style>
  <w:style w:type="paragraph" w:customStyle="1" w:styleId="xmsonormal">
    <w:name w:val="x_msonormal"/>
    <w:basedOn w:val="Normal"/>
    <w:rsid w:val="000778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778F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77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pd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untate@santamariadecayon.es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9%20TURISMO_2021-22-23\TURISMO%202023\21092023%20Plantilla%20vacaciones%203%20Fas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4D9A-9184-4DC6-96B9-AF6EC4D4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21092023 Plantilla vacaciones 3 Fase</Template>
  <TotalTime>10</TotalTime>
  <Pages>1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talleres5</dc:creator>
  <cp:lastModifiedBy>agente</cp:lastModifiedBy>
  <cp:revision>8</cp:revision>
  <cp:lastPrinted>2023-11-10T09:09:00Z</cp:lastPrinted>
  <dcterms:created xsi:type="dcterms:W3CDTF">2023-11-23T12:10:00Z</dcterms:created>
  <dcterms:modified xsi:type="dcterms:W3CDTF">2023-11-27T13:28:00Z</dcterms:modified>
</cp:coreProperties>
</file>